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Layout"/>
        <w:tblW w:w="14415" w:type="dxa"/>
        <w:jc w:val="center"/>
        <w:tblLayout w:type="fixed"/>
        <w:tblLook w:val="04A0" w:firstRow="1" w:lastRow="0" w:firstColumn="1" w:lastColumn="0" w:noHBand="0" w:noVBand="1"/>
        <w:tblDescription w:val="Brochure layout table"/>
      </w:tblPr>
      <w:tblGrid>
        <w:gridCol w:w="4565"/>
        <w:gridCol w:w="5285"/>
        <w:gridCol w:w="4565"/>
      </w:tblGrid>
      <w:tr w:rsidR="00307EC9" w:rsidTr="00750E26">
        <w:trPr>
          <w:jc w:val="center"/>
        </w:trPr>
        <w:tc>
          <w:tcPr>
            <w:tcW w:w="4565" w:type="dxa"/>
            <w:tcMar>
              <w:right w:w="720" w:type="dxa"/>
            </w:tcMar>
          </w:tcPr>
          <w:p w:rsidR="00307EC9" w:rsidRDefault="00334AE3" w:rsidP="002806E3">
            <w:pPr>
              <w:jc w:val="center"/>
            </w:pPr>
            <w:r>
              <w:rPr>
                <w:noProof/>
                <w:lang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3.5pt;height:166.5pt">
                  <v:imagedata r:id="rId7" o:title="ivaan" croptop="13685f" cropbottom="8900f" cropleft="4369f" cropright="5140f"/>
                </v:shape>
              </w:pict>
            </w:r>
          </w:p>
          <w:p w:rsidR="00307EC9" w:rsidRPr="00E5727C" w:rsidRDefault="002806E3" w:rsidP="002806E3">
            <w:pPr>
              <w:pStyle w:val="Heading1"/>
              <w:jc w:val="center"/>
              <w:rPr>
                <w:rStyle w:val="Heading1Char"/>
                <w:bCs/>
                <w:color w:val="002060"/>
              </w:rPr>
            </w:pPr>
            <w:r w:rsidRPr="00E5727C">
              <w:rPr>
                <w:bCs w:val="0"/>
                <w:color w:val="002060"/>
              </w:rPr>
              <w:t>Program Goals</w:t>
            </w:r>
          </w:p>
          <w:p w:rsidR="00307EC9" w:rsidRPr="00E5727C" w:rsidRDefault="002806E3" w:rsidP="002806E3">
            <w:pPr>
              <w:pStyle w:val="ListParagraph"/>
              <w:numPr>
                <w:ilvl w:val="0"/>
                <w:numId w:val="16"/>
              </w:numPr>
              <w:rPr>
                <w:color w:val="auto"/>
              </w:rPr>
            </w:pPr>
            <w:r w:rsidRPr="00E5727C">
              <w:rPr>
                <w:color w:val="auto"/>
              </w:rPr>
              <w:t>Provide opportunities to experience Christian love for  God, His creation and others.</w:t>
            </w:r>
          </w:p>
          <w:p w:rsidR="002806E3" w:rsidRPr="00E5727C" w:rsidRDefault="002806E3" w:rsidP="002806E3">
            <w:pPr>
              <w:pStyle w:val="ListParagraph"/>
              <w:numPr>
                <w:ilvl w:val="0"/>
                <w:numId w:val="16"/>
              </w:numPr>
              <w:rPr>
                <w:color w:val="auto"/>
              </w:rPr>
            </w:pPr>
            <w:r w:rsidRPr="00E5727C">
              <w:rPr>
                <w:color w:val="auto"/>
              </w:rPr>
              <w:t>Provide a de</w:t>
            </w:r>
            <w:r w:rsidR="0043076F" w:rsidRPr="00E5727C">
              <w:rPr>
                <w:color w:val="auto"/>
              </w:rPr>
              <w:t>velopmentally appropriate child-</w:t>
            </w:r>
            <w:r w:rsidRPr="00E5727C">
              <w:rPr>
                <w:color w:val="auto"/>
              </w:rPr>
              <w:t>centered approach to preschool education.</w:t>
            </w:r>
          </w:p>
          <w:p w:rsidR="002806E3" w:rsidRPr="00E5727C" w:rsidRDefault="002806E3" w:rsidP="002806E3">
            <w:pPr>
              <w:pStyle w:val="ListParagraph"/>
              <w:numPr>
                <w:ilvl w:val="0"/>
                <w:numId w:val="16"/>
              </w:numPr>
              <w:rPr>
                <w:color w:val="auto"/>
              </w:rPr>
            </w:pPr>
            <w:r w:rsidRPr="00E5727C">
              <w:rPr>
                <w:color w:val="auto"/>
              </w:rPr>
              <w:t>Develop fine and gross motor skills, and foster the development of listening and verbal skills.</w:t>
            </w:r>
          </w:p>
          <w:p w:rsidR="002806E3" w:rsidRPr="00E5727C" w:rsidRDefault="002806E3" w:rsidP="002806E3">
            <w:pPr>
              <w:pStyle w:val="ListParagraph"/>
              <w:numPr>
                <w:ilvl w:val="0"/>
                <w:numId w:val="16"/>
              </w:numPr>
              <w:rPr>
                <w:color w:val="auto"/>
              </w:rPr>
            </w:pPr>
            <w:r w:rsidRPr="00E5727C">
              <w:rPr>
                <w:color w:val="auto"/>
              </w:rPr>
              <w:t>Encourage independence, creativity, self-expression and self-control.</w:t>
            </w:r>
          </w:p>
          <w:p w:rsidR="002806E3" w:rsidRPr="00E5727C" w:rsidRDefault="002806E3" w:rsidP="002806E3">
            <w:pPr>
              <w:pStyle w:val="ListParagraph"/>
              <w:numPr>
                <w:ilvl w:val="0"/>
                <w:numId w:val="16"/>
              </w:numPr>
              <w:rPr>
                <w:color w:val="auto"/>
              </w:rPr>
            </w:pPr>
            <w:r w:rsidRPr="00E5727C">
              <w:rPr>
                <w:color w:val="auto"/>
              </w:rPr>
              <w:t>Learn to accept and follow directions and assume responsibilities.</w:t>
            </w:r>
          </w:p>
          <w:p w:rsidR="002806E3" w:rsidRPr="00E5727C" w:rsidRDefault="002806E3" w:rsidP="002806E3">
            <w:pPr>
              <w:pStyle w:val="ListParagraph"/>
              <w:numPr>
                <w:ilvl w:val="0"/>
                <w:numId w:val="16"/>
              </w:numPr>
              <w:rPr>
                <w:color w:val="auto"/>
              </w:rPr>
            </w:pPr>
            <w:r w:rsidRPr="00E5727C">
              <w:rPr>
                <w:color w:val="auto"/>
              </w:rPr>
              <w:t>Learn basic safety rules and good health practices.</w:t>
            </w:r>
          </w:p>
          <w:p w:rsidR="002806E3" w:rsidRPr="007014C5" w:rsidRDefault="002806E3" w:rsidP="002806E3">
            <w:pPr>
              <w:pStyle w:val="ListParagraph"/>
              <w:numPr>
                <w:ilvl w:val="0"/>
                <w:numId w:val="16"/>
              </w:numPr>
            </w:pPr>
            <w:r w:rsidRPr="00E5727C">
              <w:rPr>
                <w:color w:val="auto"/>
              </w:rPr>
              <w:t>Support families in their efforts to help their children develop as healthy, thoughtful, responsible and spiritual individuals</w:t>
            </w:r>
            <w:r>
              <w:t>.</w:t>
            </w: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p w:rsidR="002806E3" w:rsidRPr="00226321" w:rsidRDefault="002806E3" w:rsidP="00226321">
            <w:pPr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E5727C">
              <w:rPr>
                <w:rFonts w:asciiTheme="majorHAnsi" w:hAnsiTheme="majorHAnsi" w:cstheme="majorHAnsi"/>
                <w:b/>
                <w:color w:val="002060"/>
                <w:sz w:val="40"/>
                <w:szCs w:val="40"/>
              </w:rPr>
              <w:t>Programs Offered</w:t>
            </w:r>
            <w:r w:rsidR="00226321">
              <w:rPr>
                <w:rFonts w:asciiTheme="majorHAnsi" w:hAnsiTheme="majorHAnsi" w:cstheme="majorHAnsi"/>
                <w:b/>
                <w:color w:val="002060"/>
                <w:sz w:val="40"/>
                <w:szCs w:val="40"/>
              </w:rPr>
              <w:t xml:space="preserve">         </w:t>
            </w:r>
            <w:r w:rsidR="00647A12">
              <w:rPr>
                <w:color w:val="auto"/>
                <w:sz w:val="24"/>
                <w:szCs w:val="24"/>
              </w:rPr>
              <w:t>A $70</w:t>
            </w:r>
            <w:r w:rsidRPr="00226321">
              <w:rPr>
                <w:color w:val="auto"/>
                <w:sz w:val="24"/>
                <w:szCs w:val="24"/>
              </w:rPr>
              <w:t xml:space="preserve"> non-refundable enrollment fee</w:t>
            </w:r>
            <w:r w:rsidR="0043076F" w:rsidRPr="00226321">
              <w:rPr>
                <w:color w:val="auto"/>
                <w:sz w:val="24"/>
                <w:szCs w:val="24"/>
              </w:rPr>
              <w:t>,</w:t>
            </w:r>
            <w:r w:rsidRPr="00226321">
              <w:rPr>
                <w:color w:val="auto"/>
                <w:sz w:val="24"/>
                <w:szCs w:val="24"/>
              </w:rPr>
              <w:t xml:space="preserve"> as well as Sept</w:t>
            </w:r>
            <w:r w:rsidR="0043076F" w:rsidRPr="00226321">
              <w:rPr>
                <w:color w:val="auto"/>
                <w:sz w:val="24"/>
                <w:szCs w:val="24"/>
              </w:rPr>
              <w:t xml:space="preserve">. </w:t>
            </w:r>
            <w:r w:rsidRPr="00226321">
              <w:rPr>
                <w:color w:val="auto"/>
                <w:sz w:val="24"/>
                <w:szCs w:val="24"/>
              </w:rPr>
              <w:t>tuition for your child’s program</w:t>
            </w:r>
            <w:r w:rsidR="0043076F" w:rsidRPr="00226321">
              <w:rPr>
                <w:color w:val="auto"/>
                <w:sz w:val="24"/>
                <w:szCs w:val="24"/>
              </w:rPr>
              <w:t>,</w:t>
            </w:r>
            <w:r w:rsidRPr="00226321">
              <w:rPr>
                <w:color w:val="auto"/>
                <w:sz w:val="24"/>
                <w:szCs w:val="24"/>
              </w:rPr>
              <w:t xml:space="preserve"> is due at</w:t>
            </w:r>
            <w:r w:rsidR="00226321" w:rsidRPr="00226321">
              <w:rPr>
                <w:color w:val="auto"/>
                <w:sz w:val="24"/>
                <w:szCs w:val="24"/>
              </w:rPr>
              <w:t xml:space="preserve"> time of enrollment.  50% of</w:t>
            </w:r>
            <w:r w:rsidRPr="00226321">
              <w:rPr>
                <w:color w:val="auto"/>
                <w:sz w:val="24"/>
                <w:szCs w:val="24"/>
              </w:rPr>
              <w:t xml:space="preserve"> Sept. tu</w:t>
            </w:r>
            <w:r w:rsidR="004000BB" w:rsidRPr="00226321">
              <w:rPr>
                <w:color w:val="auto"/>
                <w:sz w:val="24"/>
                <w:szCs w:val="24"/>
              </w:rPr>
              <w:t xml:space="preserve">ition is refundable </w:t>
            </w:r>
            <w:r w:rsidR="00334AE3">
              <w:rPr>
                <w:color w:val="auto"/>
                <w:sz w:val="24"/>
                <w:szCs w:val="24"/>
              </w:rPr>
              <w:t>through May 15</w:t>
            </w:r>
            <w:r w:rsidR="00226321" w:rsidRPr="00226321">
              <w:rPr>
                <w:color w:val="auto"/>
                <w:sz w:val="24"/>
                <w:szCs w:val="24"/>
              </w:rPr>
              <w:t>, after which</w:t>
            </w:r>
            <w:r w:rsidRPr="00226321">
              <w:rPr>
                <w:color w:val="auto"/>
                <w:sz w:val="24"/>
                <w:szCs w:val="24"/>
              </w:rPr>
              <w:t xml:space="preserve"> no refunds are issued.  </w:t>
            </w:r>
          </w:p>
          <w:p w:rsidR="006308F0" w:rsidRDefault="002806E3" w:rsidP="002806E3">
            <w:pPr>
              <w:pStyle w:val="Caption"/>
              <w:rPr>
                <w:rStyle w:val="QuoteChar"/>
                <w:iCs/>
                <w:color w:val="auto"/>
                <w:sz w:val="24"/>
                <w:szCs w:val="24"/>
              </w:rPr>
            </w:pPr>
            <w:r w:rsidRPr="00226321">
              <w:rPr>
                <w:rStyle w:val="QuoteChar"/>
                <w:iCs/>
                <w:color w:val="auto"/>
                <w:sz w:val="24"/>
                <w:szCs w:val="24"/>
              </w:rPr>
              <w:t>Annual tuition is divided into 9 equal pay</w:t>
            </w:r>
            <w:r w:rsidR="00896A5E">
              <w:rPr>
                <w:rStyle w:val="QuoteChar"/>
                <w:iCs/>
                <w:color w:val="auto"/>
                <w:sz w:val="24"/>
                <w:szCs w:val="24"/>
              </w:rPr>
              <w:t>ments.  May tuition is due</w:t>
            </w:r>
            <w:r w:rsidRPr="00226321">
              <w:rPr>
                <w:rStyle w:val="QuoteChar"/>
                <w:iCs/>
                <w:color w:val="auto"/>
                <w:sz w:val="24"/>
                <w:szCs w:val="24"/>
              </w:rPr>
              <w:t xml:space="preserve"> on the first day of school.  The remaining payments are due on the first class session of each month, Oct. – April.  </w:t>
            </w:r>
          </w:p>
          <w:p w:rsidR="004018BD" w:rsidRPr="004018BD" w:rsidRDefault="002806E3" w:rsidP="004018BD">
            <w:pPr>
              <w:pStyle w:val="Caption"/>
              <w:rPr>
                <w:i w:val="0"/>
                <w:color w:val="auto"/>
                <w:sz w:val="24"/>
                <w:szCs w:val="24"/>
              </w:rPr>
            </w:pPr>
            <w:r w:rsidRPr="00896A5E">
              <w:rPr>
                <w:b/>
                <w:i w:val="0"/>
                <w:color w:val="auto"/>
                <w:sz w:val="24"/>
                <w:szCs w:val="24"/>
              </w:rPr>
              <w:t>3 year old program</w:t>
            </w:r>
            <w:r w:rsidR="0043076F" w:rsidRPr="00896A5E">
              <w:rPr>
                <w:i w:val="0"/>
                <w:color w:val="auto"/>
                <w:sz w:val="24"/>
                <w:szCs w:val="24"/>
              </w:rPr>
              <w:t xml:space="preserve">  T/TH</w:t>
            </w:r>
            <w:r w:rsidR="00334AE3">
              <w:rPr>
                <w:i w:val="0"/>
                <w:color w:val="auto"/>
                <w:sz w:val="24"/>
                <w:szCs w:val="24"/>
              </w:rPr>
              <w:t xml:space="preserve"> 2.75</w:t>
            </w:r>
            <w:r w:rsidRPr="00896A5E">
              <w:rPr>
                <w:i w:val="0"/>
                <w:color w:val="auto"/>
                <w:sz w:val="24"/>
                <w:szCs w:val="24"/>
              </w:rPr>
              <w:t xml:space="preserve"> hours</w:t>
            </w:r>
            <w:r w:rsidR="0043076F" w:rsidRPr="00896A5E">
              <w:rPr>
                <w:i w:val="0"/>
                <w:color w:val="auto"/>
                <w:sz w:val="24"/>
                <w:szCs w:val="24"/>
              </w:rPr>
              <w:t xml:space="preserve"> </w:t>
            </w:r>
            <w:r w:rsidR="002711CF" w:rsidRPr="00896A5E">
              <w:rPr>
                <w:i w:val="0"/>
                <w:color w:val="auto"/>
                <w:sz w:val="24"/>
                <w:szCs w:val="24"/>
              </w:rPr>
              <w:t xml:space="preserve"> 9:00 </w:t>
            </w:r>
            <w:r w:rsidR="00334AE3">
              <w:rPr>
                <w:i w:val="0"/>
                <w:color w:val="auto"/>
                <w:sz w:val="24"/>
                <w:szCs w:val="24"/>
              </w:rPr>
              <w:t>-11:45</w:t>
            </w:r>
            <w:r w:rsidRPr="00896A5E">
              <w:rPr>
                <w:i w:val="0"/>
                <w:color w:val="auto"/>
                <w:sz w:val="24"/>
                <w:szCs w:val="24"/>
              </w:rPr>
              <w:t>am</w:t>
            </w:r>
            <w:r w:rsidR="004018BD">
              <w:rPr>
                <w:i w:val="0"/>
                <w:color w:val="auto"/>
                <w:sz w:val="24"/>
                <w:szCs w:val="24"/>
              </w:rPr>
              <w:t xml:space="preserve"> </w:t>
            </w:r>
            <w:r w:rsidR="004018BD">
              <w:rPr>
                <w:i w:val="0"/>
                <w:color w:val="auto"/>
                <w:sz w:val="24"/>
                <w:szCs w:val="24"/>
              </w:rPr>
              <w:t>$18</w:t>
            </w:r>
            <w:r w:rsidR="004018BD" w:rsidRPr="00896A5E">
              <w:rPr>
                <w:i w:val="0"/>
                <w:color w:val="auto"/>
                <w:sz w:val="24"/>
                <w:szCs w:val="24"/>
              </w:rPr>
              <w:t>5</w:t>
            </w:r>
            <w:r w:rsidR="004018BD">
              <w:rPr>
                <w:i w:val="0"/>
                <w:color w:val="auto"/>
                <w:sz w:val="24"/>
                <w:szCs w:val="24"/>
              </w:rPr>
              <w:t>/month annual tuition $1,665</w:t>
            </w:r>
          </w:p>
          <w:p w:rsidR="00ED3F69" w:rsidRPr="00896A5E" w:rsidRDefault="002806E3" w:rsidP="002806E3">
            <w:pPr>
              <w:rPr>
                <w:color w:val="auto"/>
                <w:sz w:val="24"/>
                <w:szCs w:val="24"/>
              </w:rPr>
            </w:pPr>
            <w:r w:rsidRPr="00896A5E">
              <w:rPr>
                <w:b/>
                <w:color w:val="auto"/>
                <w:sz w:val="24"/>
                <w:szCs w:val="24"/>
              </w:rPr>
              <w:t>4 year old program</w:t>
            </w:r>
            <w:r w:rsidR="00334AE3">
              <w:rPr>
                <w:color w:val="auto"/>
                <w:sz w:val="24"/>
                <w:szCs w:val="24"/>
              </w:rPr>
              <w:t xml:space="preserve"> M/W/F  4</w:t>
            </w:r>
            <w:r w:rsidRPr="00896A5E">
              <w:rPr>
                <w:color w:val="auto"/>
                <w:sz w:val="24"/>
                <w:szCs w:val="24"/>
              </w:rPr>
              <w:t xml:space="preserve"> hours</w:t>
            </w:r>
            <w:r w:rsidR="004018BD">
              <w:rPr>
                <w:color w:val="auto"/>
                <w:sz w:val="24"/>
                <w:szCs w:val="24"/>
              </w:rPr>
              <w:t xml:space="preserve"> </w:t>
            </w:r>
            <w:r w:rsidR="007D311B" w:rsidRPr="00896A5E">
              <w:rPr>
                <w:color w:val="auto"/>
                <w:sz w:val="24"/>
                <w:szCs w:val="24"/>
              </w:rPr>
              <w:t>9:00</w:t>
            </w:r>
            <w:r w:rsidR="002711CF" w:rsidRPr="00896A5E">
              <w:rPr>
                <w:color w:val="auto"/>
                <w:sz w:val="24"/>
                <w:szCs w:val="24"/>
              </w:rPr>
              <w:t xml:space="preserve"> </w:t>
            </w:r>
            <w:r w:rsidR="00334AE3">
              <w:rPr>
                <w:color w:val="auto"/>
                <w:sz w:val="24"/>
                <w:szCs w:val="24"/>
              </w:rPr>
              <w:t>am-1:00</w:t>
            </w:r>
            <w:r w:rsidR="00ED3F69" w:rsidRPr="00896A5E">
              <w:rPr>
                <w:color w:val="auto"/>
                <w:sz w:val="24"/>
                <w:szCs w:val="24"/>
              </w:rPr>
              <w:t>pm</w:t>
            </w:r>
            <w:r w:rsidR="0043076F" w:rsidRPr="00896A5E">
              <w:rPr>
                <w:color w:val="auto"/>
                <w:sz w:val="24"/>
                <w:szCs w:val="24"/>
              </w:rPr>
              <w:t xml:space="preserve">, </w:t>
            </w:r>
            <w:r w:rsidR="004018BD">
              <w:rPr>
                <w:color w:val="auto"/>
                <w:sz w:val="24"/>
                <w:szCs w:val="24"/>
              </w:rPr>
              <w:t xml:space="preserve">$350/month     annual tuition $3,150  </w:t>
            </w:r>
          </w:p>
          <w:p w:rsidR="004018BD" w:rsidRDefault="00ED3F69" w:rsidP="00783B6E">
            <w:pPr>
              <w:rPr>
                <w:color w:val="auto"/>
                <w:sz w:val="24"/>
                <w:szCs w:val="24"/>
              </w:rPr>
            </w:pPr>
            <w:r w:rsidRPr="00896A5E">
              <w:rPr>
                <w:b/>
                <w:color w:val="auto"/>
                <w:sz w:val="24"/>
                <w:szCs w:val="24"/>
              </w:rPr>
              <w:t>Young 5’s program</w:t>
            </w:r>
            <w:r w:rsidR="00896A5E">
              <w:rPr>
                <w:color w:val="auto"/>
                <w:sz w:val="24"/>
                <w:szCs w:val="24"/>
              </w:rPr>
              <w:t xml:space="preserve">  M-TH </w:t>
            </w:r>
            <w:r w:rsidR="00647A12" w:rsidRPr="00896A5E">
              <w:rPr>
                <w:color w:val="auto"/>
                <w:sz w:val="24"/>
                <w:szCs w:val="24"/>
              </w:rPr>
              <w:t>4</w:t>
            </w:r>
            <w:r w:rsidR="00334AE3">
              <w:rPr>
                <w:color w:val="auto"/>
                <w:sz w:val="24"/>
                <w:szCs w:val="24"/>
              </w:rPr>
              <w:t xml:space="preserve">.25 </w:t>
            </w:r>
            <w:r w:rsidR="004018BD">
              <w:rPr>
                <w:color w:val="auto"/>
                <w:sz w:val="24"/>
                <w:szCs w:val="24"/>
              </w:rPr>
              <w:t>hours</w:t>
            </w:r>
            <w:r w:rsidR="007D311B" w:rsidRPr="00896A5E">
              <w:rPr>
                <w:color w:val="auto"/>
                <w:sz w:val="24"/>
                <w:szCs w:val="24"/>
              </w:rPr>
              <w:t xml:space="preserve"> 9:15</w:t>
            </w:r>
            <w:r w:rsidR="00F743EA" w:rsidRPr="00896A5E">
              <w:rPr>
                <w:color w:val="auto"/>
                <w:sz w:val="24"/>
                <w:szCs w:val="24"/>
              </w:rPr>
              <w:t>am</w:t>
            </w:r>
            <w:r w:rsidR="004018BD">
              <w:rPr>
                <w:color w:val="auto"/>
                <w:sz w:val="24"/>
                <w:szCs w:val="24"/>
              </w:rPr>
              <w:t>-</w:t>
            </w:r>
            <w:r w:rsidR="00F743EA" w:rsidRPr="00896A5E">
              <w:rPr>
                <w:color w:val="auto"/>
                <w:sz w:val="24"/>
                <w:szCs w:val="24"/>
              </w:rPr>
              <w:t xml:space="preserve"> </w:t>
            </w:r>
            <w:r w:rsidR="00334AE3">
              <w:rPr>
                <w:color w:val="auto"/>
                <w:sz w:val="24"/>
                <w:szCs w:val="24"/>
              </w:rPr>
              <w:t>1:30</w:t>
            </w:r>
            <w:r w:rsidRPr="00896A5E">
              <w:rPr>
                <w:color w:val="auto"/>
                <w:sz w:val="24"/>
                <w:szCs w:val="24"/>
              </w:rPr>
              <w:t>pm</w:t>
            </w:r>
            <w:r w:rsidR="0043076F" w:rsidRPr="00896A5E">
              <w:rPr>
                <w:color w:val="auto"/>
                <w:sz w:val="24"/>
                <w:szCs w:val="24"/>
              </w:rPr>
              <w:t>,</w:t>
            </w:r>
            <w:r w:rsidRPr="00896A5E">
              <w:rPr>
                <w:color w:val="auto"/>
                <w:sz w:val="24"/>
                <w:szCs w:val="24"/>
              </w:rPr>
              <w:t xml:space="preserve"> </w:t>
            </w:r>
            <w:r w:rsidR="004018BD">
              <w:rPr>
                <w:color w:val="auto"/>
                <w:sz w:val="24"/>
                <w:szCs w:val="24"/>
              </w:rPr>
              <w:t>$415/month  annual tuition $3,735</w:t>
            </w:r>
          </w:p>
          <w:p w:rsidR="00307EC9" w:rsidRPr="00896A5E" w:rsidRDefault="00A83435" w:rsidP="00783B6E">
            <w:pPr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</w:r>
            <w:r>
              <w:rPr>
                <w:color w:val="auto"/>
                <w:sz w:val="24"/>
                <w:szCs w:val="24"/>
              </w:rPr>
              <w:pict>
                <v:shape id="_x0000_s1029" type="#_x0000_t75" style="width:142.5pt;height:129.05pt;mso-left-percent:-10001;mso-top-percent:-10001;mso-position-horizontal:absolute;mso-position-horizontal-relative:char;mso-position-vertical:absolute;mso-position-vertical-relative:line;mso-left-percent:-10001;mso-top-percent:-10001">
                  <v:imagedata r:id="rId8" o:title="IMG_5531" croptop="6682f" cropbottom="14392f"/>
                  <w10:wrap type="none"/>
                  <w10:anchorlock/>
                </v:shape>
              </w:pict>
            </w:r>
            <w:r w:rsidR="003B2664" w:rsidRPr="00896A5E">
              <w:rPr>
                <w:color w:val="auto"/>
                <w:sz w:val="24"/>
                <w:szCs w:val="24"/>
              </w:rPr>
              <w:t xml:space="preserve">        </w:t>
            </w:r>
          </w:p>
          <w:p w:rsidR="003F18FB" w:rsidRPr="003F18FB" w:rsidRDefault="003F18FB" w:rsidP="006308F0">
            <w:pPr>
              <w:jc w:val="center"/>
              <w:rPr>
                <w:color w:val="auto"/>
                <w:sz w:val="28"/>
                <w:szCs w:val="28"/>
              </w:rPr>
            </w:pPr>
          </w:p>
          <w:p w:rsidR="00307EC9" w:rsidRPr="0063311A" w:rsidRDefault="00307EC9" w:rsidP="00ED3F69"/>
        </w:tc>
        <w:tc>
          <w:tcPr>
            <w:tcW w:w="4565" w:type="dxa"/>
            <w:tcMar>
              <w:left w:w="720" w:type="dxa"/>
            </w:tcMar>
          </w:tcPr>
          <w:p w:rsidR="00307EC9" w:rsidRDefault="00DF139D" w:rsidP="00ED3F69">
            <w:pPr>
              <w:jc w:val="center"/>
            </w:pPr>
            <w:r>
              <w:lastRenderedPageBreak/>
              <w:pict>
                <v:shape id="_x0000_i1026" type="#_x0000_t75" style="width:145.5pt;height:194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9" o:title="IMG_4140"/>
                </v:shape>
              </w:pict>
            </w:r>
          </w:p>
          <w:p w:rsidR="00307EC9" w:rsidRPr="00631076" w:rsidRDefault="00ED3F69">
            <w:pPr>
              <w:pStyle w:val="Caption"/>
              <w:rPr>
                <w:rFonts w:ascii="Calibri" w:hAnsi="Calibri" w:cs="Calibri"/>
                <w:b/>
                <w:i w:val="0"/>
                <w:color w:val="002060"/>
                <w:sz w:val="40"/>
                <w:szCs w:val="40"/>
              </w:rPr>
            </w:pPr>
            <w:r w:rsidRPr="00631076">
              <w:rPr>
                <w:rFonts w:ascii="Calibri" w:hAnsi="Calibri" w:cs="Calibri"/>
                <w:b/>
                <w:i w:val="0"/>
                <w:color w:val="002060"/>
                <w:sz w:val="40"/>
                <w:szCs w:val="40"/>
              </w:rPr>
              <w:t>Program Descriptions</w:t>
            </w:r>
          </w:p>
          <w:p w:rsidR="00307EC9" w:rsidRPr="00647A12" w:rsidRDefault="00ED3F69" w:rsidP="00656FE0">
            <w:pPr>
              <w:rPr>
                <w:color w:val="auto"/>
              </w:rPr>
            </w:pPr>
            <w:r w:rsidRPr="00E5727C">
              <w:rPr>
                <w:b/>
                <w:color w:val="auto"/>
                <w:u w:val="single"/>
              </w:rPr>
              <w:t xml:space="preserve">3’s </w:t>
            </w:r>
            <w:r w:rsidR="0043076F" w:rsidRPr="00E5727C">
              <w:rPr>
                <w:b/>
                <w:color w:val="auto"/>
                <w:u w:val="single"/>
              </w:rPr>
              <w:t>P</w:t>
            </w:r>
            <w:r w:rsidRPr="00E5727C">
              <w:rPr>
                <w:b/>
                <w:color w:val="auto"/>
                <w:u w:val="single"/>
              </w:rPr>
              <w:t>rogram</w:t>
            </w:r>
            <w:r w:rsidR="00647A12">
              <w:rPr>
                <w:color w:val="auto"/>
              </w:rPr>
              <w:t>:  Children</w:t>
            </w:r>
            <w:r w:rsidRPr="00E5727C">
              <w:rPr>
                <w:color w:val="auto"/>
              </w:rPr>
              <w:t xml:space="preserve"> mus</w:t>
            </w:r>
            <w:r w:rsidR="007D311B" w:rsidRPr="00E5727C">
              <w:rPr>
                <w:color w:val="auto"/>
              </w:rPr>
              <w:t xml:space="preserve">t be 3 years old by </w:t>
            </w:r>
            <w:r w:rsidR="00334AE3">
              <w:rPr>
                <w:color w:val="auto"/>
              </w:rPr>
              <w:t>Dec. 1, 2024</w:t>
            </w:r>
            <w:r w:rsidRPr="00E5727C">
              <w:rPr>
                <w:color w:val="auto"/>
              </w:rPr>
              <w:t>.  Ratios are 1 teacher for every 6-7 children.  Tea</w:t>
            </w:r>
            <w:r w:rsidR="00656FE0">
              <w:rPr>
                <w:color w:val="auto"/>
              </w:rPr>
              <w:t>m teaching</w:t>
            </w:r>
            <w:r w:rsidRPr="00E5727C">
              <w:rPr>
                <w:color w:val="auto"/>
              </w:rPr>
              <w:t xml:space="preserve"> maximize</w:t>
            </w:r>
            <w:r w:rsidR="00656FE0">
              <w:rPr>
                <w:color w:val="auto"/>
              </w:rPr>
              <w:t>s</w:t>
            </w:r>
            <w:r w:rsidRPr="00E5727C">
              <w:rPr>
                <w:color w:val="auto"/>
              </w:rPr>
              <w:t xml:space="preserve"> learning and growth opportunities in a shared space environment.</w:t>
            </w:r>
            <w:r w:rsidR="00647A12">
              <w:rPr>
                <w:color w:val="auto"/>
              </w:rPr>
              <w:t xml:space="preserve">                                                 </w:t>
            </w:r>
            <w:r w:rsidR="000E0EBD" w:rsidRPr="00E5727C">
              <w:rPr>
                <w:b/>
                <w:color w:val="auto"/>
                <w:u w:val="single"/>
              </w:rPr>
              <w:t>4’s Program</w:t>
            </w:r>
            <w:r w:rsidR="00647A12">
              <w:rPr>
                <w:color w:val="auto"/>
              </w:rPr>
              <w:t xml:space="preserve">:  Children </w:t>
            </w:r>
            <w:r w:rsidR="000E0EBD" w:rsidRPr="00E5727C">
              <w:rPr>
                <w:color w:val="auto"/>
              </w:rPr>
              <w:t>mus</w:t>
            </w:r>
            <w:r w:rsidR="00334AE3">
              <w:rPr>
                <w:color w:val="auto"/>
              </w:rPr>
              <w:t>t be 4 years old by Dec. 1, 2024</w:t>
            </w:r>
            <w:r w:rsidR="000E0EBD" w:rsidRPr="00E5727C">
              <w:rPr>
                <w:color w:val="auto"/>
              </w:rPr>
              <w:t xml:space="preserve">.  Ratios are 1 teacher for every 8-9 children. </w:t>
            </w:r>
            <w:r w:rsidR="00656FE0" w:rsidRPr="00656FE0">
              <w:rPr>
                <w:color w:val="auto"/>
              </w:rPr>
              <w:t>Team teaching maximizes learning and growth opportunities in a shared space environment</w:t>
            </w:r>
            <w:r w:rsidR="00656FE0">
              <w:rPr>
                <w:color w:val="auto"/>
              </w:rPr>
              <w:t>.</w:t>
            </w:r>
            <w:r w:rsidR="00647A12">
              <w:rPr>
                <w:color w:val="auto"/>
              </w:rPr>
              <w:t xml:space="preserve">                                                </w:t>
            </w:r>
            <w:r w:rsidR="000E0EBD" w:rsidRPr="00E5727C">
              <w:rPr>
                <w:b/>
                <w:color w:val="auto"/>
                <w:u w:val="single"/>
              </w:rPr>
              <w:t>5’s Program:</w:t>
            </w:r>
            <w:r w:rsidR="00647A12">
              <w:rPr>
                <w:color w:val="auto"/>
              </w:rPr>
              <w:t xml:space="preserve">  Children</w:t>
            </w:r>
            <w:r w:rsidR="000E0EBD" w:rsidRPr="00E5727C">
              <w:rPr>
                <w:color w:val="auto"/>
              </w:rPr>
              <w:t xml:space="preserve"> mus</w:t>
            </w:r>
            <w:r w:rsidR="00334AE3">
              <w:rPr>
                <w:color w:val="auto"/>
              </w:rPr>
              <w:t>t be 5 years old by Dec. 1, 2024</w:t>
            </w:r>
            <w:r w:rsidR="000E0EBD" w:rsidRPr="00E5727C">
              <w:rPr>
                <w:color w:val="auto"/>
              </w:rPr>
              <w:t>.  Ratios are 1</w:t>
            </w:r>
            <w:r w:rsidR="00647A12">
              <w:rPr>
                <w:color w:val="auto"/>
              </w:rPr>
              <w:t xml:space="preserve"> teacher and 1 aide for approximately 18</w:t>
            </w:r>
            <w:r w:rsidR="000E0EBD" w:rsidRPr="00E5727C">
              <w:rPr>
                <w:color w:val="auto"/>
              </w:rPr>
              <w:t xml:space="preserve"> children.  This is a self-con</w:t>
            </w:r>
            <w:r w:rsidR="00BD010E" w:rsidRPr="00E5727C">
              <w:rPr>
                <w:color w:val="auto"/>
              </w:rPr>
              <w:t>tained classroom focused on</w:t>
            </w:r>
            <w:r w:rsidR="000E0EBD" w:rsidRPr="00E5727C">
              <w:rPr>
                <w:color w:val="auto"/>
              </w:rPr>
              <w:t xml:space="preserve"> Kindergarten readiness skills with an integrated play-based component.</w:t>
            </w:r>
          </w:p>
        </w:tc>
      </w:tr>
    </w:tbl>
    <w:p w:rsidR="009915C8" w:rsidRDefault="009915C8" w:rsidP="00A769D1">
      <w:pPr>
        <w:pStyle w:val="NoSpacing"/>
      </w:pPr>
      <w:bookmarkStart w:id="0" w:name="_GoBack"/>
      <w:bookmarkEnd w:id="0"/>
    </w:p>
    <w:sectPr w:rsidR="009915C8" w:rsidSect="00E91AAA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139D" w:rsidRDefault="00DF139D" w:rsidP="00BF6AFD">
      <w:pPr>
        <w:spacing w:after="0" w:line="240" w:lineRule="auto"/>
      </w:pPr>
      <w:r>
        <w:separator/>
      </w:r>
    </w:p>
  </w:endnote>
  <w:endnote w:type="continuationSeparator" w:id="0">
    <w:p w:rsidR="00DF139D" w:rsidRDefault="00DF139D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139D" w:rsidRDefault="00DF139D" w:rsidP="00BF6AFD">
      <w:pPr>
        <w:spacing w:after="0" w:line="240" w:lineRule="auto"/>
      </w:pPr>
      <w:r>
        <w:separator/>
      </w:r>
    </w:p>
  </w:footnote>
  <w:footnote w:type="continuationSeparator" w:id="0">
    <w:p w:rsidR="00DF139D" w:rsidRDefault="00DF139D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6FEE3C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FB60BFA"/>
    <w:multiLevelType w:val="hybridMultilevel"/>
    <w:tmpl w:val="948404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6E3"/>
    <w:rsid w:val="00002D31"/>
    <w:rsid w:val="00023408"/>
    <w:rsid w:val="00051449"/>
    <w:rsid w:val="000D1E5D"/>
    <w:rsid w:val="000E0EBD"/>
    <w:rsid w:val="000E0F3A"/>
    <w:rsid w:val="001144EA"/>
    <w:rsid w:val="001372C8"/>
    <w:rsid w:val="001947E7"/>
    <w:rsid w:val="001C0988"/>
    <w:rsid w:val="001D0847"/>
    <w:rsid w:val="001F3AD3"/>
    <w:rsid w:val="00226321"/>
    <w:rsid w:val="00227118"/>
    <w:rsid w:val="0025581E"/>
    <w:rsid w:val="002711CF"/>
    <w:rsid w:val="002806E3"/>
    <w:rsid w:val="00307EC9"/>
    <w:rsid w:val="00334AE3"/>
    <w:rsid w:val="00365EBB"/>
    <w:rsid w:val="003A4D87"/>
    <w:rsid w:val="003B2664"/>
    <w:rsid w:val="003B391D"/>
    <w:rsid w:val="003F18FB"/>
    <w:rsid w:val="004000BB"/>
    <w:rsid w:val="004018BD"/>
    <w:rsid w:val="00422379"/>
    <w:rsid w:val="0043076F"/>
    <w:rsid w:val="0048634A"/>
    <w:rsid w:val="004F4917"/>
    <w:rsid w:val="005259A3"/>
    <w:rsid w:val="00545832"/>
    <w:rsid w:val="005473B9"/>
    <w:rsid w:val="00553DAE"/>
    <w:rsid w:val="0056054A"/>
    <w:rsid w:val="00571D35"/>
    <w:rsid w:val="005B456B"/>
    <w:rsid w:val="005E5178"/>
    <w:rsid w:val="006308F0"/>
    <w:rsid w:val="00631076"/>
    <w:rsid w:val="0063311A"/>
    <w:rsid w:val="00633DC1"/>
    <w:rsid w:val="00647A12"/>
    <w:rsid w:val="00656FE0"/>
    <w:rsid w:val="0068396D"/>
    <w:rsid w:val="006A2E06"/>
    <w:rsid w:val="007014C5"/>
    <w:rsid w:val="00723C94"/>
    <w:rsid w:val="00750E26"/>
    <w:rsid w:val="007647EF"/>
    <w:rsid w:val="00783B6E"/>
    <w:rsid w:val="007D311B"/>
    <w:rsid w:val="007E3C3A"/>
    <w:rsid w:val="008005D2"/>
    <w:rsid w:val="00816E90"/>
    <w:rsid w:val="00832D0C"/>
    <w:rsid w:val="00863EC4"/>
    <w:rsid w:val="00896A5E"/>
    <w:rsid w:val="0089764D"/>
    <w:rsid w:val="008B000B"/>
    <w:rsid w:val="00960A60"/>
    <w:rsid w:val="009915C8"/>
    <w:rsid w:val="009F27C5"/>
    <w:rsid w:val="009F3198"/>
    <w:rsid w:val="00A54316"/>
    <w:rsid w:val="00A7223B"/>
    <w:rsid w:val="00A769D1"/>
    <w:rsid w:val="00A83435"/>
    <w:rsid w:val="00A85868"/>
    <w:rsid w:val="00A95BFB"/>
    <w:rsid w:val="00AA3C48"/>
    <w:rsid w:val="00AB72BA"/>
    <w:rsid w:val="00AC0825"/>
    <w:rsid w:val="00AD7341"/>
    <w:rsid w:val="00B16D26"/>
    <w:rsid w:val="00B83864"/>
    <w:rsid w:val="00BD010E"/>
    <w:rsid w:val="00BF6AFD"/>
    <w:rsid w:val="00C20FC5"/>
    <w:rsid w:val="00C34F3B"/>
    <w:rsid w:val="00C476E1"/>
    <w:rsid w:val="00CD1DEA"/>
    <w:rsid w:val="00D27440"/>
    <w:rsid w:val="00DB5D32"/>
    <w:rsid w:val="00DE4DBC"/>
    <w:rsid w:val="00DF139D"/>
    <w:rsid w:val="00E5727C"/>
    <w:rsid w:val="00E57593"/>
    <w:rsid w:val="00E91AAA"/>
    <w:rsid w:val="00ED3F69"/>
    <w:rsid w:val="00EE0A38"/>
    <w:rsid w:val="00F65FF0"/>
    <w:rsid w:val="00F66B21"/>
    <w:rsid w:val="00F743EA"/>
    <w:rsid w:val="00F83409"/>
    <w:rsid w:val="00F925C0"/>
    <w:rsid w:val="00F931F5"/>
    <w:rsid w:val="00FA07B2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032D49E-E3FC-42AA-9C7E-F98DF96A5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69D1"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semiHidden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99"/>
    <w:unhideWhenUsed/>
    <w:rsid w:val="007014C5"/>
    <w:pPr>
      <w:spacing w:after="0" w:line="276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9D1"/>
  </w:style>
  <w:style w:type="paragraph" w:styleId="Title">
    <w:name w:val="Title"/>
    <w:basedOn w:val="Normal"/>
    <w:link w:val="TitleChar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link w:val="SubtitleChar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3"/>
    <w:rsid w:val="00BF6AFD"/>
    <w:rPr>
      <w:i/>
      <w:iCs/>
      <w:color w:val="FFFFFF" w:themeColor="background1"/>
      <w:sz w:val="26"/>
    </w:rPr>
  </w:style>
  <w:style w:type="paragraph" w:styleId="NoSpacing">
    <w:name w:val="No Spacing"/>
    <w:uiPriority w:val="98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4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BF6AF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5C8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9915C8"/>
  </w:style>
  <w:style w:type="paragraph" w:styleId="BlockText">
    <w:name w:val="Block Text"/>
    <w:basedOn w:val="Normal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915C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915C8"/>
  </w:style>
  <w:style w:type="paragraph" w:styleId="BodyText2">
    <w:name w:val="Body Text 2"/>
    <w:basedOn w:val="Normal"/>
    <w:link w:val="BodyText2Char"/>
    <w:uiPriority w:val="99"/>
    <w:semiHidden/>
    <w:unhideWhenUsed/>
    <w:rsid w:val="009915C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915C8"/>
  </w:style>
  <w:style w:type="paragraph" w:styleId="BodyText3">
    <w:name w:val="Body Text 3"/>
    <w:basedOn w:val="Normal"/>
    <w:link w:val="BodyText3Char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915C8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915C8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915C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915C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915C8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915C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915C8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915C8"/>
  </w:style>
  <w:style w:type="table" w:styleId="ColorfulGrid">
    <w:name w:val="Colorful Grid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915C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15C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15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15C8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915C8"/>
  </w:style>
  <w:style w:type="character" w:customStyle="1" w:styleId="DateChar">
    <w:name w:val="Date Char"/>
    <w:basedOn w:val="DefaultParagraphFont"/>
    <w:link w:val="Date"/>
    <w:uiPriority w:val="99"/>
    <w:semiHidden/>
    <w:rsid w:val="009915C8"/>
  </w:style>
  <w:style w:type="paragraph" w:styleId="DocumentMap">
    <w:name w:val="Document Map"/>
    <w:basedOn w:val="Normal"/>
    <w:link w:val="DocumentMap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915C8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915C8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915C8"/>
  </w:style>
  <w:style w:type="character" w:styleId="Emphasis">
    <w:name w:val="Emphasis"/>
    <w:basedOn w:val="DefaultParagraphFont"/>
    <w:uiPriority w:val="20"/>
    <w:semiHidden/>
    <w:unhideWhenUsed/>
    <w:qFormat/>
    <w:rsid w:val="009915C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915C8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15C8"/>
    <w:rPr>
      <w:szCs w:val="20"/>
    </w:rPr>
  </w:style>
  <w:style w:type="table" w:styleId="GridTable1Light">
    <w:name w:val="Grid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3">
    <w:name w:val="Grid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rsid w:val="007014C5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4C5"/>
  </w:style>
  <w:style w:type="character" w:customStyle="1" w:styleId="Heading4Char">
    <w:name w:val="Heading 4 Char"/>
    <w:basedOn w:val="DefaultParagraphFont"/>
    <w:link w:val="Heading4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915C8"/>
  </w:style>
  <w:style w:type="paragraph" w:styleId="HTMLAddress">
    <w:name w:val="HTML Address"/>
    <w:basedOn w:val="Normal"/>
    <w:link w:val="HTMLAddressChar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915C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915C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915C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915C8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915C8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9915C8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915C8"/>
    <w:rPr>
      <w:i/>
      <w:iCs/>
      <w:color w:val="03A996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915C8"/>
  </w:style>
  <w:style w:type="paragraph" w:styleId="List">
    <w:name w:val="List"/>
    <w:basedOn w:val="Normal"/>
    <w:uiPriority w:val="99"/>
    <w:semiHidden/>
    <w:unhideWhenUsed/>
    <w:rsid w:val="009915C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915C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915C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915C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915C8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915C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915C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9915C8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2">
    <w:name w:val="List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3">
    <w:name w:val="List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915C8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915C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915C8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915C8"/>
  </w:style>
  <w:style w:type="character" w:styleId="PageNumber">
    <w:name w:val="page number"/>
    <w:basedOn w:val="DefaultParagraphFont"/>
    <w:uiPriority w:val="99"/>
    <w:semiHidden/>
    <w:unhideWhenUsed/>
    <w:rsid w:val="009915C8"/>
  </w:style>
  <w:style w:type="table" w:styleId="PlainTable1">
    <w:name w:val="Plain Table 1"/>
    <w:basedOn w:val="TableNormal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915C8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915C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915C8"/>
  </w:style>
  <w:style w:type="paragraph" w:styleId="Signature">
    <w:name w:val="Signature"/>
    <w:basedOn w:val="Normal"/>
    <w:link w:val="Signature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915C8"/>
  </w:style>
  <w:style w:type="character" w:styleId="Strong">
    <w:name w:val="Strong"/>
    <w:basedOn w:val="DefaultParagraphFont"/>
    <w:uiPriority w:val="22"/>
    <w:semiHidden/>
    <w:unhideWhenUsed/>
    <w:qFormat/>
    <w:rsid w:val="009915C8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915C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915C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915C8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915C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915C8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915C8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915C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915C8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915C8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915C8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915C8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ContactInfo">
    <w:name w:val="Contact Info"/>
    <w:basedOn w:val="Normal"/>
    <w:uiPriority w:val="2"/>
    <w:qFormat/>
    <w:rsid w:val="007014C5"/>
    <w:pPr>
      <w:spacing w:after="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eschool\AppData\Roaming\Microsoft\Templates\Brochure(4)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Brochure(4)</Template>
  <TotalTime>26</TotalTime>
  <Pages>2</Pages>
  <Words>308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Preschool</dc:creator>
  <cp:lastModifiedBy>Sue Clay</cp:lastModifiedBy>
  <cp:revision>5</cp:revision>
  <cp:lastPrinted>2023-11-16T19:09:00Z</cp:lastPrinted>
  <dcterms:created xsi:type="dcterms:W3CDTF">2023-11-16T18:44:00Z</dcterms:created>
  <dcterms:modified xsi:type="dcterms:W3CDTF">2023-11-16T19:29:00Z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